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C14E58">
      <w:bookmarkStart w:id="0" w:name="_GoBack"/>
      <w:bookmarkEnd w:id="0"/>
    </w:p>
    <w:p w:rsidR="00000000" w:rsidRDefault="00C14E58">
      <w:pPr>
        <w:jc w:val="center"/>
        <w:rPr>
          <w:rFonts w:ascii="Liberation Serif" w:eastAsia="Liberation Serif" w:hAnsi="Liberation Serif" w:cs="Liberation Serif"/>
          <w:i/>
          <w:color w:val="000000"/>
          <w:sz w:val="24"/>
        </w:rPr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ANEXO I</w:t>
      </w:r>
    </w:p>
    <w:p w:rsidR="00000000" w:rsidRDefault="00C14E58">
      <w:pPr>
        <w:jc w:val="center"/>
      </w:pPr>
      <w:r>
        <w:rPr>
          <w:rFonts w:ascii="Liberation Serif" w:eastAsia="Liberation Serif" w:hAnsi="Liberation Serif" w:cs="Liberation Serif"/>
          <w:i/>
          <w:color w:val="000000"/>
          <w:sz w:val="24"/>
        </w:rPr>
        <w:t>(Logomarca da Instituição/Órgão de exercício)</w:t>
      </w: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center"/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DECLARAÇÃO DE VÍNCULO E COMPROMISSO</w:t>
      </w: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both"/>
      </w:pPr>
    </w:p>
    <w:p w:rsidR="00000000" w:rsidRDefault="00C14E58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>Eu,__________________________________________________________________, CPF: ____________________, declaro para os devidos fins, que sou servidor(a) atuante n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o SUS, lotado(a) na(o) _________________________________________________________ no município ____________________, com vínculo____________________________ 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(efetivo, contratado e/ou comissionado da esfera federal/ estadual/ municipal)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_____________________</w:t>
      </w:r>
      <w:r>
        <w:rPr>
          <w:rFonts w:ascii="Liberation Serif" w:eastAsia="Liberation Serif" w:hAnsi="Liberation Serif" w:cs="Liberation Serif"/>
          <w:color w:val="000000"/>
          <w:sz w:val="24"/>
        </w:rPr>
        <w:t>_____ desde___________________ (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informar o tempo de experiência profissional)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e exerço a função de ______________________.</w:t>
      </w:r>
    </w:p>
    <w:p w:rsidR="00000000" w:rsidRDefault="00C14E58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Declaro ainda o compromisso de participar das atividades do Curso "A evolução dos processos de ensino-aprendizagem nas residências e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m saúde",  integrante da Qualificação para Corpo Docente das Residências em Saúde da SES/GO, na função de Conteudista, sem prejuízo das atribuições do cargo que sou titular. </w:t>
      </w:r>
    </w:p>
    <w:p w:rsidR="00000000" w:rsidRDefault="00C14E58">
      <w:pPr>
        <w:jc w:val="both"/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Por ser verdade a declaração acima, assumo inteira responsabilidade dos dados ne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la informados sob penas da lei e firmo a presente para que produza seus devidos efeitos. </w:t>
      </w:r>
    </w:p>
    <w:p w:rsidR="00000000" w:rsidRDefault="00C14E58">
      <w:pPr>
        <w:jc w:val="both"/>
      </w:pPr>
    </w:p>
    <w:p w:rsidR="00000000" w:rsidRDefault="00C14E58">
      <w:pPr>
        <w:jc w:val="center"/>
      </w:pPr>
    </w:p>
    <w:p w:rsidR="00000000" w:rsidRDefault="00C14E58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>Local / data________________________________________</w:t>
      </w: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center"/>
      </w:pPr>
    </w:p>
    <w:p w:rsidR="00000000" w:rsidRDefault="00C14E58">
      <w:pPr>
        <w:jc w:val="center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________________________________________________ </w:t>
      </w:r>
    </w:p>
    <w:p w:rsidR="00000000" w:rsidRDefault="00C14E58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>Assinatura do(a) Candidato(a) conforme documento apresent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ado </w:t>
      </w:r>
    </w:p>
    <w:sectPr w:rsidR="00000000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1134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4E58"/>
    <w:rsid w:val="00C1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3BFBBC6C-25BD-4869-9E78-269BC87B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Calibri" w:hAnsi="Calibri" w:cs="Calibri"/>
      <w:sz w:val="22"/>
      <w:lang w:val="pt-B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">
    <w:name w:val="Título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b125eab0096ba0f54cac8b4f35c0d3e3</Template>
  <TotalTime>0</TotalTime>
  <Pages>1</Pages>
  <Words>191</Words>
  <Characters>1094</Characters>
  <Application>Microsoft Office Word</Application>
  <DocSecurity>4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word</cp:lastModifiedBy>
  <cp:revision>2</cp:revision>
  <cp:lastPrinted>1601-01-01T00:00:00Z</cp:lastPrinted>
  <dcterms:created xsi:type="dcterms:W3CDTF">2025-08-14T11:57:00Z</dcterms:created>
  <dcterms:modified xsi:type="dcterms:W3CDTF">2025-08-14T11:57:00Z</dcterms:modified>
</cp:coreProperties>
</file>